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402"/>
        <w:gridCol w:w="5670"/>
      </w:tblGrid>
      <w:tr w:rsidR="00E67AA1" w:rsidRPr="00A50341" w14:paraId="344717CC" w14:textId="77777777" w:rsidTr="0042297D">
        <w:trPr>
          <w:trHeight w:val="131"/>
        </w:trPr>
        <w:tc>
          <w:tcPr>
            <w:tcW w:w="3402" w:type="dxa"/>
            <w:tcMar>
              <w:left w:w="0" w:type="dxa"/>
              <w:right w:w="0" w:type="dxa"/>
            </w:tcMar>
            <w:vAlign w:val="bottom"/>
          </w:tcPr>
          <w:p w14:paraId="6BB7D013" w14:textId="1B3BAD0F" w:rsidR="00E67AA1" w:rsidRPr="00A50341" w:rsidRDefault="00FD3B74">
            <w:pPr>
              <w:widowControl w:val="0"/>
              <w:jc w:val="center"/>
              <w:rPr>
                <w:b/>
                <w:w w:val="99"/>
                <w:sz w:val="26"/>
                <w:szCs w:val="26"/>
              </w:rPr>
            </w:pPr>
            <w:r w:rsidRPr="00A50341">
              <w:rPr>
                <w:noProof/>
                <w:w w:val="90"/>
                <w:sz w:val="26"/>
                <w:szCs w:val="26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6D89F94F" wp14:editId="09F8B29F">
                      <wp:simplePos x="0" y="0"/>
                      <wp:positionH relativeFrom="column">
                        <wp:posOffset>828040</wp:posOffset>
                      </wp:positionH>
                      <wp:positionV relativeFrom="paragraph">
                        <wp:posOffset>382905</wp:posOffset>
                      </wp:positionV>
                      <wp:extent cx="492760" cy="635"/>
                      <wp:effectExtent l="0" t="0" r="21590" b="37465"/>
                      <wp:wrapSquare wrapText="bothSides"/>
                      <wp:docPr id="2" name="Lin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92760" cy="63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D59DC4F" id="Line 3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5.2pt,30.15pt" to="104pt,3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">
                      <w10:wrap type="square"/>
                    </v:line>
                  </w:pict>
                </mc:Fallback>
              </mc:AlternateContent>
            </w:r>
            <w:r w:rsidR="00A9037F" w:rsidRPr="00A50341">
              <w:rPr>
                <w:b/>
                <w:sz w:val="26"/>
                <w:szCs w:val="26"/>
              </w:rPr>
              <w:t>ỦY BAN NHÂN DÂN</w:t>
            </w:r>
            <w:r w:rsidR="00A9037F" w:rsidRPr="00A50341">
              <w:rPr>
                <w:b/>
                <w:sz w:val="26"/>
                <w:szCs w:val="26"/>
              </w:rPr>
              <w:br/>
              <w:t>TỈNH HÀ TĨNH</w:t>
            </w:r>
          </w:p>
          <w:p w14:paraId="05B64FDC" w14:textId="613722B7" w:rsidR="00E67AA1" w:rsidRPr="00A50341" w:rsidRDefault="00E67AA1">
            <w:pPr>
              <w:widowControl w:val="0"/>
              <w:jc w:val="center"/>
              <w:rPr>
                <w:w w:val="90"/>
                <w:sz w:val="26"/>
                <w:szCs w:val="26"/>
                <w:lang w:val="en-US"/>
              </w:rPr>
            </w:pPr>
          </w:p>
        </w:tc>
        <w:tc>
          <w:tcPr>
            <w:tcW w:w="5670" w:type="dxa"/>
            <w:tcMar>
              <w:left w:w="0" w:type="dxa"/>
              <w:right w:w="0" w:type="dxa"/>
            </w:tcMar>
          </w:tcPr>
          <w:p w14:paraId="3E224E37" w14:textId="77777777" w:rsidR="00E67AA1" w:rsidRPr="00A50341" w:rsidRDefault="00A9037F">
            <w:pPr>
              <w:widowControl w:val="0"/>
              <w:tabs>
                <w:tab w:val="center" w:pos="6521"/>
              </w:tabs>
              <w:jc w:val="center"/>
              <w:rPr>
                <w:b/>
                <w:sz w:val="26"/>
                <w:szCs w:val="26"/>
                <w:lang w:val="en-US"/>
              </w:rPr>
            </w:pPr>
            <w:r w:rsidRPr="00A50341">
              <w:rPr>
                <w:b/>
                <w:sz w:val="26"/>
                <w:szCs w:val="26"/>
              </w:rPr>
              <w:t>CỘNG HÒA XÃ HỘI CHỦ NGHĨA VIỆT NAM</w:t>
            </w:r>
          </w:p>
          <w:p w14:paraId="451F5CA9" w14:textId="75360F55" w:rsidR="00E67AA1" w:rsidRPr="00A50341" w:rsidRDefault="00FD3B74">
            <w:pPr>
              <w:widowControl w:val="0"/>
              <w:tabs>
                <w:tab w:val="center" w:pos="6521"/>
              </w:tabs>
              <w:jc w:val="center"/>
              <w:rPr>
                <w:b/>
                <w:szCs w:val="28"/>
                <w:lang w:val="en-US"/>
              </w:rPr>
            </w:pPr>
            <w:r w:rsidRPr="00A50341">
              <w:rPr>
                <w:noProof/>
                <w:w w:val="90"/>
                <w:sz w:val="26"/>
                <w:szCs w:val="26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 wp14:anchorId="4459FA53" wp14:editId="51462BF9">
                      <wp:simplePos x="0" y="0"/>
                      <wp:positionH relativeFrom="column">
                        <wp:posOffset>862330</wp:posOffset>
                      </wp:positionH>
                      <wp:positionV relativeFrom="paragraph">
                        <wp:posOffset>240665</wp:posOffset>
                      </wp:positionV>
                      <wp:extent cx="1884045" cy="0"/>
                      <wp:effectExtent l="0" t="0" r="20955" b="19050"/>
                      <wp:wrapSquare wrapText="bothSides"/>
                      <wp:docPr id="4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8404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73E6E81" id="Line 2" o:spid="_x0000_s1026" style="position:absolute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7.9pt,18.95pt" to="216.25pt,1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">
                      <w10:wrap type="square"/>
                    </v:line>
                  </w:pict>
                </mc:Fallback>
              </mc:AlternateContent>
            </w:r>
            <w:r w:rsidR="00A9037F" w:rsidRPr="00A50341">
              <w:rPr>
                <w:b/>
                <w:szCs w:val="28"/>
              </w:rPr>
              <w:t>Độc lập - Tự do - Hạnh phúc</w:t>
            </w:r>
          </w:p>
          <w:p w14:paraId="5F32A093" w14:textId="2A896D62" w:rsidR="00E67AA1" w:rsidRPr="00A50341" w:rsidRDefault="00E67AA1">
            <w:pPr>
              <w:widowControl w:val="0"/>
              <w:tabs>
                <w:tab w:val="center" w:pos="6521"/>
              </w:tabs>
              <w:jc w:val="center"/>
              <w:rPr>
                <w:w w:val="90"/>
                <w:sz w:val="26"/>
                <w:szCs w:val="26"/>
                <w:lang w:val="en-US"/>
              </w:rPr>
            </w:pPr>
          </w:p>
        </w:tc>
      </w:tr>
      <w:tr w:rsidR="00E67AA1" w:rsidRPr="00A50341" w14:paraId="235CFED9" w14:textId="77777777" w:rsidTr="0042297D">
        <w:trPr>
          <w:trHeight w:val="73"/>
        </w:trPr>
        <w:tc>
          <w:tcPr>
            <w:tcW w:w="3402" w:type="dxa"/>
            <w:tcMar>
              <w:left w:w="0" w:type="dxa"/>
              <w:right w:w="0" w:type="dxa"/>
            </w:tcMar>
            <w:vAlign w:val="center"/>
          </w:tcPr>
          <w:p w14:paraId="2668B245" w14:textId="402D772C" w:rsidR="00E67AA1" w:rsidRPr="00A50341" w:rsidRDefault="00A9037F" w:rsidP="0042297D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  <w:r w:rsidRPr="00A50341">
              <w:rPr>
                <w:sz w:val="26"/>
                <w:szCs w:val="26"/>
                <w:lang w:val="en-US"/>
              </w:rPr>
              <w:t xml:space="preserve">Số:     </w:t>
            </w:r>
            <w:r w:rsidR="0042297D" w:rsidRPr="00A50341">
              <w:rPr>
                <w:sz w:val="26"/>
                <w:szCs w:val="26"/>
                <w:lang w:val="en-US"/>
              </w:rPr>
              <w:t xml:space="preserve">        </w:t>
            </w:r>
            <w:r w:rsidRPr="00A50341">
              <w:rPr>
                <w:sz w:val="26"/>
                <w:szCs w:val="26"/>
                <w:lang w:val="en-US"/>
              </w:rPr>
              <w:t xml:space="preserve">    /GM-UBND</w:t>
            </w:r>
          </w:p>
        </w:tc>
        <w:tc>
          <w:tcPr>
            <w:tcW w:w="5670" w:type="dxa"/>
            <w:tcMar>
              <w:left w:w="0" w:type="dxa"/>
              <w:right w:w="0" w:type="dxa"/>
            </w:tcMar>
          </w:tcPr>
          <w:p w14:paraId="198BCDA5" w14:textId="01D51F2A" w:rsidR="00E67AA1" w:rsidRPr="00A50341" w:rsidRDefault="0042297D" w:rsidP="0042297D">
            <w:pPr>
              <w:tabs>
                <w:tab w:val="left" w:pos="420"/>
                <w:tab w:val="right" w:pos="8789"/>
              </w:tabs>
              <w:spacing w:before="120"/>
              <w:jc w:val="center"/>
              <w:rPr>
                <w:b/>
                <w:szCs w:val="28"/>
                <w:lang w:val="en-US"/>
              </w:rPr>
            </w:pPr>
            <w:r w:rsidRPr="00A50341">
              <w:rPr>
                <w:i/>
                <w:sz w:val="26"/>
                <w:szCs w:val="26"/>
                <w:lang w:val="en-US"/>
              </w:rPr>
              <w:t xml:space="preserve">          </w:t>
            </w:r>
            <w:r w:rsidR="00A9037F" w:rsidRPr="00A50341">
              <w:rPr>
                <w:i/>
                <w:sz w:val="26"/>
                <w:szCs w:val="26"/>
                <w:lang w:val="en-US"/>
              </w:rPr>
              <w:t xml:space="preserve">    </w:t>
            </w:r>
            <w:r w:rsidR="00A9037F" w:rsidRPr="00A50341">
              <w:rPr>
                <w:i/>
                <w:szCs w:val="28"/>
              </w:rPr>
              <w:t>Hà Tĩnh, ngày</w:t>
            </w:r>
            <w:r w:rsidR="00A9037F" w:rsidRPr="00A50341">
              <w:rPr>
                <w:i/>
                <w:szCs w:val="28"/>
                <w:lang w:val="en-US"/>
              </w:rPr>
              <w:t xml:space="preserve">      </w:t>
            </w:r>
            <w:r w:rsidR="00A9037F" w:rsidRPr="00A50341">
              <w:rPr>
                <w:i/>
                <w:szCs w:val="28"/>
              </w:rPr>
              <w:t xml:space="preserve">tháng </w:t>
            </w:r>
            <w:r w:rsidR="00A9037F" w:rsidRPr="00A50341">
              <w:rPr>
                <w:i/>
                <w:szCs w:val="28"/>
                <w:lang w:val="en-US"/>
              </w:rPr>
              <w:t xml:space="preserve">     </w:t>
            </w:r>
            <w:r w:rsidR="00A9037F" w:rsidRPr="00A50341">
              <w:rPr>
                <w:i/>
                <w:szCs w:val="28"/>
              </w:rPr>
              <w:t xml:space="preserve"> năm 202</w:t>
            </w:r>
            <w:r w:rsidR="00A9037F" w:rsidRPr="00A50341">
              <w:rPr>
                <w:i/>
                <w:szCs w:val="28"/>
                <w:lang w:val="en-US"/>
              </w:rPr>
              <w:t>6</w:t>
            </w:r>
          </w:p>
        </w:tc>
      </w:tr>
    </w:tbl>
    <w:p w14:paraId="5EAE6611" w14:textId="77777777" w:rsidR="009D14EE" w:rsidRPr="00A50341" w:rsidRDefault="009D14EE" w:rsidP="00FD3B74">
      <w:pPr>
        <w:pStyle w:val="Heading1"/>
        <w:widowControl w:val="0"/>
        <w:spacing w:before="120" w:after="0"/>
        <w:contextualSpacing/>
        <w:jc w:val="both"/>
        <w:rPr>
          <w:szCs w:val="28"/>
        </w:rPr>
      </w:pPr>
    </w:p>
    <w:p w14:paraId="322EC8BB" w14:textId="77777777" w:rsidR="00A50341" w:rsidRPr="00A50341" w:rsidRDefault="00A50341" w:rsidP="009D14EE">
      <w:pPr>
        <w:pStyle w:val="Heading1"/>
        <w:widowControl w:val="0"/>
        <w:spacing w:before="120" w:after="0"/>
        <w:contextualSpacing/>
        <w:rPr>
          <w:szCs w:val="28"/>
        </w:rPr>
      </w:pPr>
    </w:p>
    <w:p w14:paraId="7FB72140" w14:textId="77777777" w:rsidR="0085684F" w:rsidRPr="00A50341" w:rsidRDefault="00A9037F" w:rsidP="009D14EE">
      <w:pPr>
        <w:pStyle w:val="Heading1"/>
        <w:widowControl w:val="0"/>
        <w:spacing w:before="120" w:after="0"/>
        <w:contextualSpacing/>
        <w:rPr>
          <w:szCs w:val="28"/>
        </w:rPr>
      </w:pPr>
      <w:r w:rsidRPr="00A50341">
        <w:rPr>
          <w:szCs w:val="28"/>
        </w:rPr>
        <w:t>GIẤY MỜI</w:t>
      </w:r>
    </w:p>
    <w:p w14:paraId="1E624E3E" w14:textId="56D1961B" w:rsidR="00E67AA1" w:rsidRPr="00A50341" w:rsidRDefault="0085684F" w:rsidP="009D14EE">
      <w:pPr>
        <w:pStyle w:val="Heading1"/>
        <w:widowControl w:val="0"/>
        <w:spacing w:before="120" w:after="0"/>
        <w:contextualSpacing/>
        <w:rPr>
          <w:b w:val="0"/>
          <w:szCs w:val="28"/>
        </w:rPr>
      </w:pPr>
      <w:r w:rsidRPr="00A50341"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786E96" wp14:editId="23304719">
                <wp:simplePos x="0" y="0"/>
                <wp:positionH relativeFrom="column">
                  <wp:posOffset>2039582</wp:posOffset>
                </wp:positionH>
                <wp:positionV relativeFrom="paragraph">
                  <wp:posOffset>216306</wp:posOffset>
                </wp:positionV>
                <wp:extent cx="1721223" cy="0"/>
                <wp:effectExtent l="0" t="0" r="1270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2122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672D13B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0.6pt,17.05pt" to="296.15pt,1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" strokecolor="black [3200]" strokeweight=".5pt">
                <v:stroke joinstyle="miter"/>
              </v:line>
            </w:pict>
          </mc:Fallback>
        </mc:AlternateContent>
      </w:r>
      <w:r w:rsidRPr="00A50341">
        <w:rPr>
          <w:szCs w:val="28"/>
        </w:rPr>
        <w:t>Họp nghe báo cáo về tình hình liên quan vi phạm pháp luật đất đai</w:t>
      </w:r>
      <w:r w:rsidR="00A9037F" w:rsidRPr="00A50341">
        <w:rPr>
          <w:szCs w:val="28"/>
        </w:rPr>
        <w:br/>
      </w:r>
    </w:p>
    <w:p w14:paraId="47D7696D" w14:textId="77777777" w:rsidR="00A50341" w:rsidRPr="00A50341" w:rsidRDefault="00A50341" w:rsidP="00FD3B74">
      <w:pPr>
        <w:pStyle w:val="Noidung"/>
        <w:spacing w:before="0"/>
        <w:ind w:firstLine="720"/>
        <w:rPr>
          <w:szCs w:val="28"/>
        </w:rPr>
      </w:pPr>
    </w:p>
    <w:p w14:paraId="5B93BB58" w14:textId="72C4C2C3" w:rsidR="00E67AA1" w:rsidRPr="00D302F2" w:rsidRDefault="0085684F" w:rsidP="00FD3B74">
      <w:pPr>
        <w:pStyle w:val="Noidung"/>
        <w:spacing w:before="0"/>
        <w:ind w:firstLine="720"/>
        <w:rPr>
          <w:spacing w:val="-2"/>
          <w:szCs w:val="28"/>
        </w:rPr>
      </w:pPr>
      <w:r w:rsidRPr="00D302F2">
        <w:rPr>
          <w:spacing w:val="-2"/>
          <w:szCs w:val="28"/>
        </w:rPr>
        <w:t xml:space="preserve">Đồng chí Hồ Huy Thành, Phó Chủ tịch </w:t>
      </w:r>
      <w:r w:rsidR="00D302F2" w:rsidRPr="00D302F2">
        <w:rPr>
          <w:spacing w:val="-2"/>
          <w:szCs w:val="28"/>
        </w:rPr>
        <w:t>UBND</w:t>
      </w:r>
      <w:r w:rsidR="00A9037F" w:rsidRPr="00D302F2">
        <w:rPr>
          <w:spacing w:val="-2"/>
          <w:szCs w:val="28"/>
        </w:rPr>
        <w:t xml:space="preserve"> tỉnh </w:t>
      </w:r>
      <w:r w:rsidRPr="00D302F2">
        <w:rPr>
          <w:spacing w:val="-2"/>
          <w:szCs w:val="28"/>
        </w:rPr>
        <w:t xml:space="preserve">tổ chức họp nghe báo cáo về tình hình liên quan đến </w:t>
      </w:r>
      <w:r w:rsidR="00A50341" w:rsidRPr="00D302F2">
        <w:rPr>
          <w:spacing w:val="-2"/>
          <w:szCs w:val="28"/>
        </w:rPr>
        <w:t xml:space="preserve">vi </w:t>
      </w:r>
      <w:r w:rsidRPr="00D302F2">
        <w:rPr>
          <w:spacing w:val="-2"/>
          <w:szCs w:val="28"/>
        </w:rPr>
        <w:t xml:space="preserve">phạm </w:t>
      </w:r>
      <w:r w:rsidR="00A50341" w:rsidRPr="00D302F2">
        <w:rPr>
          <w:spacing w:val="-2"/>
          <w:szCs w:val="28"/>
        </w:rPr>
        <w:t>pháp luật</w:t>
      </w:r>
      <w:r w:rsidRPr="00D302F2">
        <w:rPr>
          <w:spacing w:val="-2"/>
          <w:szCs w:val="28"/>
        </w:rPr>
        <w:t xml:space="preserve"> đất đai</w:t>
      </w:r>
      <w:r w:rsidR="00A50341" w:rsidRPr="00D302F2">
        <w:rPr>
          <w:spacing w:val="-2"/>
          <w:szCs w:val="28"/>
        </w:rPr>
        <w:t>, xây dựng</w:t>
      </w:r>
      <w:r w:rsidRPr="00D302F2">
        <w:rPr>
          <w:spacing w:val="-2"/>
          <w:szCs w:val="28"/>
        </w:rPr>
        <w:t xml:space="preserve"> tại xã Cổ Đạm</w:t>
      </w:r>
      <w:r w:rsidR="00A9037F" w:rsidRPr="00D302F2">
        <w:rPr>
          <w:spacing w:val="-2"/>
          <w:szCs w:val="28"/>
        </w:rPr>
        <w:t>.</w:t>
      </w:r>
    </w:p>
    <w:p w14:paraId="51202B0C" w14:textId="59C8C526" w:rsidR="00E67AA1" w:rsidRPr="00A50341" w:rsidRDefault="0042297D" w:rsidP="00A50341">
      <w:pPr>
        <w:pStyle w:val="Noidung"/>
        <w:spacing w:before="100"/>
        <w:ind w:firstLine="720"/>
        <w:rPr>
          <w:szCs w:val="28"/>
        </w:rPr>
      </w:pPr>
      <w:r w:rsidRPr="00A50341">
        <w:rPr>
          <w:b/>
          <w:szCs w:val="28"/>
        </w:rPr>
        <w:t>1</w:t>
      </w:r>
      <w:r w:rsidR="00E90AF9" w:rsidRPr="00A50341">
        <w:rPr>
          <w:b/>
          <w:szCs w:val="28"/>
        </w:rPr>
        <w:t xml:space="preserve">. </w:t>
      </w:r>
      <w:r w:rsidR="00A9037F" w:rsidRPr="00A50341">
        <w:rPr>
          <w:b/>
          <w:szCs w:val="28"/>
        </w:rPr>
        <w:t>Thời gian:</w:t>
      </w:r>
      <w:r w:rsidR="00A9037F" w:rsidRPr="00A50341">
        <w:rPr>
          <w:szCs w:val="28"/>
        </w:rPr>
        <w:t xml:space="preserve"> </w:t>
      </w:r>
      <w:r w:rsidRPr="00A50341">
        <w:rPr>
          <w:szCs w:val="28"/>
        </w:rPr>
        <w:t>b</w:t>
      </w:r>
      <w:r w:rsidR="00A9037F" w:rsidRPr="00A50341">
        <w:rPr>
          <w:szCs w:val="28"/>
        </w:rPr>
        <w:t xml:space="preserve">ắt đầu từ </w:t>
      </w:r>
      <w:r w:rsidRPr="005D5554">
        <w:rPr>
          <w:b/>
          <w:bCs/>
          <w:szCs w:val="28"/>
        </w:rPr>
        <w:t>1</w:t>
      </w:r>
      <w:r w:rsidR="0085684F" w:rsidRPr="005D5554">
        <w:rPr>
          <w:b/>
          <w:bCs/>
          <w:szCs w:val="28"/>
        </w:rPr>
        <w:t>6</w:t>
      </w:r>
      <w:r w:rsidRPr="005D5554">
        <w:rPr>
          <w:b/>
          <w:bCs/>
          <w:szCs w:val="28"/>
        </w:rPr>
        <w:t xml:space="preserve"> gi</w:t>
      </w:r>
      <w:r w:rsidR="005D5554" w:rsidRPr="005D5554">
        <w:rPr>
          <w:b/>
          <w:bCs/>
          <w:szCs w:val="28"/>
        </w:rPr>
        <w:t>ờ</w:t>
      </w:r>
      <w:r w:rsidRPr="005D5554">
        <w:rPr>
          <w:b/>
          <w:bCs/>
          <w:szCs w:val="28"/>
        </w:rPr>
        <w:t xml:space="preserve"> </w:t>
      </w:r>
      <w:r w:rsidR="0085684F" w:rsidRPr="005D5554">
        <w:rPr>
          <w:b/>
          <w:bCs/>
          <w:szCs w:val="28"/>
        </w:rPr>
        <w:t>30</w:t>
      </w:r>
      <w:r w:rsidRPr="00A50341">
        <w:rPr>
          <w:szCs w:val="28"/>
        </w:rPr>
        <w:t xml:space="preserve"> phút</w:t>
      </w:r>
      <w:r w:rsidR="00A9037F" w:rsidRPr="00A50341">
        <w:rPr>
          <w:szCs w:val="28"/>
        </w:rPr>
        <w:t xml:space="preserve">, ngày </w:t>
      </w:r>
      <w:r w:rsidR="0085684F" w:rsidRPr="005D5554">
        <w:rPr>
          <w:b/>
          <w:bCs/>
          <w:szCs w:val="28"/>
        </w:rPr>
        <w:t>30</w:t>
      </w:r>
      <w:r w:rsidRPr="005D5554">
        <w:rPr>
          <w:b/>
          <w:bCs/>
          <w:szCs w:val="28"/>
        </w:rPr>
        <w:t>/10</w:t>
      </w:r>
      <w:r w:rsidR="00951D3B" w:rsidRPr="005D5554">
        <w:rPr>
          <w:b/>
          <w:bCs/>
          <w:szCs w:val="28"/>
        </w:rPr>
        <w:t>/2026</w:t>
      </w:r>
      <w:r w:rsidR="005D5554">
        <w:rPr>
          <w:szCs w:val="28"/>
        </w:rPr>
        <w:t xml:space="preserve"> </w:t>
      </w:r>
      <w:r w:rsidR="005D5554" w:rsidRPr="005D5554">
        <w:rPr>
          <w:b/>
          <w:bCs/>
          <w:szCs w:val="28"/>
        </w:rPr>
        <w:t>(thứ Sáu).</w:t>
      </w:r>
    </w:p>
    <w:p w14:paraId="0E71856D" w14:textId="176FBA4D" w:rsidR="0042297D" w:rsidRPr="00A50341" w:rsidRDefault="00104A61" w:rsidP="00A50341">
      <w:pPr>
        <w:pStyle w:val="Noidung"/>
        <w:spacing w:before="100"/>
        <w:ind w:firstLine="720"/>
        <w:rPr>
          <w:szCs w:val="28"/>
        </w:rPr>
      </w:pPr>
      <w:r w:rsidRPr="00A50341">
        <w:rPr>
          <w:b/>
          <w:szCs w:val="28"/>
        </w:rPr>
        <w:t>2</w:t>
      </w:r>
      <w:r w:rsidR="0042297D" w:rsidRPr="00A50341">
        <w:rPr>
          <w:b/>
          <w:szCs w:val="28"/>
        </w:rPr>
        <w:t xml:space="preserve">. Địa điểm: </w:t>
      </w:r>
      <w:r w:rsidR="0042297D" w:rsidRPr="00A50341">
        <w:rPr>
          <w:szCs w:val="28"/>
        </w:rPr>
        <w:t xml:space="preserve">phòng họp </w:t>
      </w:r>
      <w:r w:rsidR="005D5554">
        <w:rPr>
          <w:szCs w:val="28"/>
        </w:rPr>
        <w:t>t</w:t>
      </w:r>
      <w:r w:rsidR="0042297D" w:rsidRPr="00A50341">
        <w:rPr>
          <w:szCs w:val="28"/>
        </w:rPr>
        <w:t>ầng 4</w:t>
      </w:r>
      <w:r w:rsidR="005D5554">
        <w:rPr>
          <w:szCs w:val="28"/>
        </w:rPr>
        <w:t>, Ủy ban nhân dân tỉnh</w:t>
      </w:r>
      <w:r w:rsidR="0042297D" w:rsidRPr="00A50341">
        <w:rPr>
          <w:szCs w:val="28"/>
        </w:rPr>
        <w:t xml:space="preserve">. </w:t>
      </w:r>
    </w:p>
    <w:p w14:paraId="5A204E1D" w14:textId="77777777" w:rsidR="00E67AA1" w:rsidRPr="00A50341" w:rsidRDefault="00B32FD9" w:rsidP="00A50341">
      <w:pPr>
        <w:pStyle w:val="Noidung"/>
        <w:spacing w:before="100"/>
        <w:ind w:firstLine="720"/>
        <w:rPr>
          <w:szCs w:val="28"/>
        </w:rPr>
      </w:pPr>
      <w:r w:rsidRPr="00A50341">
        <w:rPr>
          <w:b/>
          <w:szCs w:val="28"/>
        </w:rPr>
        <w:t xml:space="preserve">3. </w:t>
      </w:r>
      <w:r w:rsidR="00A9037F" w:rsidRPr="00A50341">
        <w:rPr>
          <w:b/>
          <w:szCs w:val="28"/>
        </w:rPr>
        <w:t>Thành</w:t>
      </w:r>
      <w:r w:rsidRPr="00A50341">
        <w:rPr>
          <w:b/>
          <w:szCs w:val="28"/>
        </w:rPr>
        <w:t xml:space="preserve"> phần tham dự</w:t>
      </w:r>
      <w:r w:rsidR="00A9037F" w:rsidRPr="00A50341">
        <w:rPr>
          <w:szCs w:val="28"/>
        </w:rPr>
        <w:t xml:space="preserve"> </w:t>
      </w:r>
    </w:p>
    <w:p w14:paraId="7F578C9A" w14:textId="2CBC2935" w:rsidR="00C55989" w:rsidRPr="00A50341" w:rsidRDefault="00C55989" w:rsidP="00A50341">
      <w:pPr>
        <w:pStyle w:val="Noidung"/>
        <w:spacing w:before="100"/>
        <w:ind w:firstLine="720"/>
        <w:rPr>
          <w:i/>
          <w:szCs w:val="28"/>
        </w:rPr>
      </w:pPr>
      <w:r w:rsidRPr="00A50341">
        <w:rPr>
          <w:szCs w:val="28"/>
        </w:rPr>
        <w:t xml:space="preserve">- </w:t>
      </w:r>
      <w:r w:rsidR="0085684F" w:rsidRPr="00A50341">
        <w:rPr>
          <w:szCs w:val="28"/>
        </w:rPr>
        <w:t>Đồng chí Hồ Huy Thành,</w:t>
      </w:r>
      <w:r w:rsidRPr="00A50341">
        <w:rPr>
          <w:szCs w:val="28"/>
        </w:rPr>
        <w:t xml:space="preserve"> Phó Chủ tịch UBND tỉnh</w:t>
      </w:r>
      <w:r w:rsidR="0085684F" w:rsidRPr="00A50341">
        <w:rPr>
          <w:szCs w:val="28"/>
        </w:rPr>
        <w:t xml:space="preserve"> </w:t>
      </w:r>
      <w:r w:rsidR="0085684F" w:rsidRPr="00A50341">
        <w:rPr>
          <w:i/>
          <w:szCs w:val="28"/>
        </w:rPr>
        <w:t>(Chủ trì Hội nghị);</w:t>
      </w:r>
    </w:p>
    <w:p w14:paraId="4985A288" w14:textId="5361F360" w:rsidR="0085684F" w:rsidRPr="00A50341" w:rsidRDefault="00104A61" w:rsidP="00A50341">
      <w:pPr>
        <w:pStyle w:val="Noidung"/>
        <w:spacing w:before="100"/>
        <w:ind w:firstLine="720"/>
        <w:rPr>
          <w:szCs w:val="28"/>
        </w:rPr>
      </w:pPr>
      <w:r w:rsidRPr="00A50341">
        <w:rPr>
          <w:szCs w:val="28"/>
        </w:rPr>
        <w:t xml:space="preserve">- </w:t>
      </w:r>
      <w:r w:rsidR="0085684F" w:rsidRPr="00A50341">
        <w:rPr>
          <w:szCs w:val="28"/>
        </w:rPr>
        <w:t xml:space="preserve">Đại diện lãnh đạo các Sở, ngành: Nội vụ, Xây dựng, Nông nghiệp và Môi trường, </w:t>
      </w:r>
      <w:r w:rsidR="00E53A0C" w:rsidRPr="00A50341">
        <w:rPr>
          <w:szCs w:val="28"/>
        </w:rPr>
        <w:t xml:space="preserve">Tư pháp, </w:t>
      </w:r>
      <w:r w:rsidR="0085684F" w:rsidRPr="00A50341">
        <w:rPr>
          <w:szCs w:val="28"/>
        </w:rPr>
        <w:t>Văn phòng UBND tỉnh, Công an tỉnh, Bộ Chỉ huy Quân sự tỉnh;</w:t>
      </w:r>
    </w:p>
    <w:p w14:paraId="31E15261" w14:textId="33210AB3" w:rsidR="0085684F" w:rsidRPr="00A50341" w:rsidRDefault="0085684F" w:rsidP="00A50341">
      <w:pPr>
        <w:pStyle w:val="Noidung"/>
        <w:spacing w:before="100"/>
        <w:ind w:firstLine="720"/>
        <w:rPr>
          <w:szCs w:val="28"/>
        </w:rPr>
      </w:pPr>
      <w:r w:rsidRPr="00A50341">
        <w:rPr>
          <w:szCs w:val="28"/>
        </w:rPr>
        <w:t xml:space="preserve">- Trưởng Ban </w:t>
      </w:r>
      <w:r w:rsidR="00E53A0C" w:rsidRPr="00A50341">
        <w:rPr>
          <w:szCs w:val="28"/>
        </w:rPr>
        <w:t xml:space="preserve">Dân tộc và </w:t>
      </w:r>
      <w:r w:rsidRPr="00A50341">
        <w:rPr>
          <w:szCs w:val="28"/>
        </w:rPr>
        <w:t>Tôn giáo tỉnh</w:t>
      </w:r>
      <w:r w:rsidR="00E53A0C" w:rsidRPr="00A50341">
        <w:rPr>
          <w:szCs w:val="28"/>
        </w:rPr>
        <w:t>;</w:t>
      </w:r>
    </w:p>
    <w:p w14:paraId="6D6ABEA7" w14:textId="690AC8E2" w:rsidR="00E53A0C" w:rsidRPr="00A50341" w:rsidRDefault="00E53A0C" w:rsidP="00A50341">
      <w:pPr>
        <w:pStyle w:val="Noidung"/>
        <w:spacing w:before="100"/>
        <w:ind w:firstLine="720"/>
        <w:rPr>
          <w:szCs w:val="28"/>
        </w:rPr>
      </w:pPr>
      <w:r w:rsidRPr="00A50341">
        <w:rPr>
          <w:szCs w:val="28"/>
        </w:rPr>
        <w:t>- Đồng chí Bí thư</w:t>
      </w:r>
      <w:r w:rsidR="005D5554">
        <w:rPr>
          <w:szCs w:val="28"/>
        </w:rPr>
        <w:t xml:space="preserve"> Đảng ủy</w:t>
      </w:r>
      <w:r w:rsidRPr="00A50341">
        <w:rPr>
          <w:szCs w:val="28"/>
        </w:rPr>
        <w:t>, Chủ tịch UBND xã Cổ Đạm.</w:t>
      </w:r>
    </w:p>
    <w:p w14:paraId="768CDA32" w14:textId="4B1C0BF7" w:rsidR="00FD3B74" w:rsidRPr="00A50341" w:rsidRDefault="00104A61" w:rsidP="00A50341">
      <w:pPr>
        <w:pStyle w:val="Noidung"/>
        <w:spacing w:before="100"/>
        <w:ind w:firstLine="720"/>
        <w:rPr>
          <w:b/>
          <w:szCs w:val="28"/>
        </w:rPr>
      </w:pPr>
      <w:r w:rsidRPr="00A50341">
        <w:rPr>
          <w:szCs w:val="28"/>
        </w:rPr>
        <w:t xml:space="preserve"> </w:t>
      </w:r>
      <w:r w:rsidR="00FD3B74" w:rsidRPr="00A50341">
        <w:rPr>
          <w:b/>
          <w:szCs w:val="28"/>
        </w:rPr>
        <w:t>4. Phân công nhiệm vụ</w:t>
      </w:r>
    </w:p>
    <w:p w14:paraId="1DD7B8AA" w14:textId="5B8E0BF2" w:rsidR="00E53A0C" w:rsidRPr="00A50341" w:rsidRDefault="00FD3B74" w:rsidP="00A50341">
      <w:pPr>
        <w:pStyle w:val="Noidung"/>
        <w:spacing w:before="100"/>
        <w:ind w:firstLine="720"/>
        <w:rPr>
          <w:szCs w:val="28"/>
        </w:rPr>
      </w:pPr>
      <w:r w:rsidRPr="00A50341">
        <w:rPr>
          <w:szCs w:val="28"/>
        </w:rPr>
        <w:t xml:space="preserve">- </w:t>
      </w:r>
      <w:r w:rsidR="00E53A0C" w:rsidRPr="00A50341">
        <w:rPr>
          <w:szCs w:val="28"/>
        </w:rPr>
        <w:t>Ủy ban nhân dân xã Cổ Đạm chuẩn bị báo cáo về tình hình, đề xuất phương án giải quyết vụ việc.</w:t>
      </w:r>
    </w:p>
    <w:p w14:paraId="54918000" w14:textId="2DF45CFB" w:rsidR="00E53A0C" w:rsidRPr="00A50341" w:rsidRDefault="00E53A0C" w:rsidP="00A50341">
      <w:pPr>
        <w:pStyle w:val="Noidung"/>
        <w:spacing w:before="100"/>
        <w:ind w:firstLine="720"/>
        <w:rPr>
          <w:szCs w:val="28"/>
        </w:rPr>
      </w:pPr>
      <w:r w:rsidRPr="00A50341">
        <w:rPr>
          <w:szCs w:val="28"/>
        </w:rPr>
        <w:t>- Các sở, ngành liên quan, chủ động phối hợp với UBND xã Cổ Đạm</w:t>
      </w:r>
      <w:r w:rsidR="006A1A14" w:rsidRPr="00CF0067">
        <w:rPr>
          <w:rStyle w:val="FootnoteReference"/>
          <w:b/>
          <w:bCs/>
          <w:szCs w:val="28"/>
        </w:rPr>
        <w:footnoteReference w:id="1"/>
      </w:r>
      <w:r w:rsidRPr="00A50341">
        <w:rPr>
          <w:szCs w:val="28"/>
        </w:rPr>
        <w:t xml:space="preserve"> để nắm tình hình liên quan vụ việc, chuẩn bị ý kiến phát biểu, tham mưu hướng xử lý vụ việc.</w:t>
      </w:r>
      <w:r w:rsidR="00A50341" w:rsidRPr="00A50341">
        <w:rPr>
          <w:szCs w:val="28"/>
        </w:rPr>
        <w:t>/.</w:t>
      </w:r>
    </w:p>
    <w:p w14:paraId="1D7D4D97" w14:textId="77777777" w:rsidR="00E53A0C" w:rsidRPr="00A50341" w:rsidRDefault="00E53A0C" w:rsidP="00FD3B74">
      <w:pPr>
        <w:pStyle w:val="Noidung"/>
        <w:spacing w:before="80"/>
        <w:ind w:firstLine="720"/>
        <w:rPr>
          <w:sz w:val="27"/>
          <w:szCs w:val="27"/>
        </w:rPr>
      </w:pPr>
    </w:p>
    <w:p w14:paraId="50DFD82D" w14:textId="77777777" w:rsidR="00E67AA1" w:rsidRPr="00A50341" w:rsidRDefault="00E67AA1" w:rsidP="00EC4097">
      <w:pPr>
        <w:pStyle w:val="Noidung"/>
        <w:spacing w:before="100"/>
        <w:rPr>
          <w:sz w:val="2"/>
          <w:szCs w:val="10"/>
          <w:lang w:val="vi-VN"/>
        </w:rPr>
      </w:pPr>
    </w:p>
    <w:tbl>
      <w:tblPr>
        <w:tblW w:w="9072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58"/>
        <w:gridCol w:w="4814"/>
      </w:tblGrid>
      <w:tr w:rsidR="00E67AA1" w:rsidRPr="00A50341" w14:paraId="4D59040C" w14:textId="77777777">
        <w:trPr>
          <w:trHeight w:val="2041"/>
        </w:trPr>
        <w:tc>
          <w:tcPr>
            <w:tcW w:w="4258" w:type="dxa"/>
            <w:tcMar>
              <w:left w:w="0" w:type="dxa"/>
              <w:right w:w="0" w:type="dxa"/>
            </w:tcMar>
          </w:tcPr>
          <w:p w14:paraId="367517FB" w14:textId="77777777" w:rsidR="00E67AA1" w:rsidRPr="00A50341" w:rsidRDefault="00A9037F">
            <w:pPr>
              <w:tabs>
                <w:tab w:val="right" w:pos="8789"/>
              </w:tabs>
              <w:jc w:val="left"/>
              <w:rPr>
                <w:b/>
                <w:i/>
                <w:sz w:val="24"/>
                <w:lang w:val="en-US"/>
              </w:rPr>
            </w:pPr>
            <w:r w:rsidRPr="00A50341">
              <w:rPr>
                <w:b/>
                <w:i/>
                <w:sz w:val="24"/>
                <w:lang w:val="en-US"/>
              </w:rPr>
              <w:t>Nơi nhận:</w:t>
            </w:r>
          </w:p>
          <w:p w14:paraId="4525C5A9" w14:textId="77777777" w:rsidR="00E67AA1" w:rsidRPr="00A50341" w:rsidRDefault="00DD37B4">
            <w:pPr>
              <w:jc w:val="left"/>
              <w:rPr>
                <w:iCs/>
                <w:sz w:val="22"/>
                <w:szCs w:val="22"/>
                <w:lang w:val="en-US"/>
              </w:rPr>
            </w:pPr>
            <w:r w:rsidRPr="00A50341">
              <w:rPr>
                <w:iCs/>
                <w:sz w:val="22"/>
                <w:szCs w:val="22"/>
                <w:lang w:val="en-US"/>
              </w:rPr>
              <w:t>- Như thành phần mời</w:t>
            </w:r>
            <w:r w:rsidR="00A9037F" w:rsidRPr="00A50341">
              <w:rPr>
                <w:iCs/>
                <w:sz w:val="22"/>
                <w:szCs w:val="22"/>
                <w:lang w:val="en-US"/>
              </w:rPr>
              <w:t>;</w:t>
            </w:r>
          </w:p>
          <w:p w14:paraId="551CB730" w14:textId="77777777" w:rsidR="00E67AA1" w:rsidRPr="00A50341" w:rsidRDefault="00A9037F">
            <w:pPr>
              <w:jc w:val="left"/>
              <w:rPr>
                <w:sz w:val="22"/>
                <w:szCs w:val="22"/>
              </w:rPr>
            </w:pPr>
            <w:r w:rsidRPr="00A50341">
              <w:rPr>
                <w:iCs/>
                <w:sz w:val="22"/>
                <w:szCs w:val="22"/>
                <w:lang w:val="en-US"/>
              </w:rPr>
              <w:t>- Chủ tịch, các PCT UBND tỉnh;</w:t>
            </w:r>
          </w:p>
          <w:p w14:paraId="49ACA1A0" w14:textId="77777777" w:rsidR="00E67AA1" w:rsidRPr="00A50341" w:rsidRDefault="00A9037F">
            <w:pPr>
              <w:jc w:val="left"/>
              <w:rPr>
                <w:sz w:val="22"/>
                <w:szCs w:val="22"/>
              </w:rPr>
            </w:pPr>
            <w:r w:rsidRPr="00A50341">
              <w:rPr>
                <w:sz w:val="22"/>
                <w:szCs w:val="22"/>
              </w:rPr>
              <w:t xml:space="preserve">- Chánh VP, PCVP </w:t>
            </w:r>
            <w:r w:rsidRPr="00A50341">
              <w:rPr>
                <w:sz w:val="22"/>
                <w:szCs w:val="22"/>
                <w:lang w:val="en-US"/>
              </w:rPr>
              <w:t>phụ trách lĩnh vực</w:t>
            </w:r>
            <w:r w:rsidRPr="00A50341">
              <w:rPr>
                <w:sz w:val="22"/>
                <w:szCs w:val="22"/>
              </w:rPr>
              <w:t>;</w:t>
            </w:r>
          </w:p>
          <w:p w14:paraId="7EC15442" w14:textId="77777777" w:rsidR="00E67AA1" w:rsidRPr="00A50341" w:rsidRDefault="00A9037F">
            <w:pPr>
              <w:jc w:val="left"/>
              <w:rPr>
                <w:sz w:val="22"/>
                <w:szCs w:val="22"/>
              </w:rPr>
            </w:pPr>
            <w:r w:rsidRPr="00A50341">
              <w:rPr>
                <w:sz w:val="22"/>
                <w:szCs w:val="22"/>
              </w:rPr>
              <w:t>- Phòng QT-TV (để phối hợp chuẩn bị);</w:t>
            </w:r>
          </w:p>
          <w:p w14:paraId="59CA5FB6" w14:textId="77777777" w:rsidR="00E67AA1" w:rsidRPr="00A50341" w:rsidRDefault="00A9037F">
            <w:pPr>
              <w:tabs>
                <w:tab w:val="center" w:pos="1985"/>
                <w:tab w:val="right" w:pos="8789"/>
              </w:tabs>
              <w:jc w:val="left"/>
              <w:rPr>
                <w:sz w:val="22"/>
                <w:szCs w:val="22"/>
              </w:rPr>
            </w:pPr>
            <w:r w:rsidRPr="00A50341">
              <w:rPr>
                <w:sz w:val="22"/>
                <w:szCs w:val="22"/>
              </w:rPr>
              <w:t xml:space="preserve">- Lưu: VT, </w:t>
            </w:r>
            <w:r w:rsidR="00A22731" w:rsidRPr="00A50341">
              <w:rPr>
                <w:sz w:val="22"/>
                <w:szCs w:val="22"/>
                <w:lang w:val="en-US"/>
              </w:rPr>
              <w:t>NC</w:t>
            </w:r>
            <w:r w:rsidRPr="00A50341">
              <w:rPr>
                <w:sz w:val="22"/>
                <w:szCs w:val="22"/>
              </w:rPr>
              <w:t>.</w:t>
            </w:r>
          </w:p>
        </w:tc>
        <w:tc>
          <w:tcPr>
            <w:tcW w:w="4814" w:type="dxa"/>
          </w:tcPr>
          <w:p w14:paraId="43C6AD26" w14:textId="77777777" w:rsidR="00E67AA1" w:rsidRPr="00A50341" w:rsidRDefault="00A9037F">
            <w:pPr>
              <w:jc w:val="center"/>
              <w:rPr>
                <w:b/>
                <w:sz w:val="26"/>
                <w:szCs w:val="22"/>
                <w:lang w:val="en-US"/>
              </w:rPr>
            </w:pPr>
            <w:r w:rsidRPr="00A50341">
              <w:rPr>
                <w:b/>
                <w:sz w:val="26"/>
                <w:szCs w:val="22"/>
              </w:rPr>
              <w:t>T</w:t>
            </w:r>
            <w:r w:rsidRPr="00A50341">
              <w:rPr>
                <w:b/>
                <w:sz w:val="26"/>
                <w:szCs w:val="22"/>
                <w:lang w:val="en-US"/>
              </w:rPr>
              <w:t>L</w:t>
            </w:r>
            <w:r w:rsidRPr="00A50341">
              <w:rPr>
                <w:b/>
                <w:sz w:val="26"/>
                <w:szCs w:val="22"/>
              </w:rPr>
              <w:t>. CHỦ TỊCH</w:t>
            </w:r>
          </w:p>
          <w:p w14:paraId="4F83F3F1" w14:textId="734C48EE" w:rsidR="00EC4097" w:rsidRPr="00A50341" w:rsidRDefault="00A50341">
            <w:pPr>
              <w:jc w:val="center"/>
              <w:rPr>
                <w:b/>
                <w:sz w:val="26"/>
                <w:szCs w:val="22"/>
                <w:lang w:val="en-US"/>
              </w:rPr>
            </w:pPr>
            <w:r w:rsidRPr="00A50341">
              <w:rPr>
                <w:b/>
                <w:sz w:val="26"/>
                <w:szCs w:val="22"/>
                <w:lang w:val="en-US"/>
              </w:rPr>
              <w:t xml:space="preserve">KT. </w:t>
            </w:r>
            <w:r w:rsidR="00A9037F" w:rsidRPr="00A50341">
              <w:rPr>
                <w:b/>
                <w:sz w:val="26"/>
                <w:szCs w:val="22"/>
                <w:lang w:val="en-US"/>
              </w:rPr>
              <w:t>CHÁNH VĂN PHÒNG</w:t>
            </w:r>
          </w:p>
          <w:p w14:paraId="5096D211" w14:textId="4505AD78" w:rsidR="00A50341" w:rsidRPr="00A50341" w:rsidRDefault="00A50341">
            <w:pPr>
              <w:jc w:val="center"/>
              <w:rPr>
                <w:b/>
                <w:sz w:val="26"/>
                <w:szCs w:val="22"/>
                <w:lang w:val="en-US"/>
              </w:rPr>
            </w:pPr>
            <w:r w:rsidRPr="00A50341">
              <w:rPr>
                <w:b/>
                <w:sz w:val="26"/>
                <w:szCs w:val="22"/>
                <w:lang w:val="en-US"/>
              </w:rPr>
              <w:t>PHÓ CHÁNH VĂN PHÒNG</w:t>
            </w:r>
          </w:p>
          <w:p w14:paraId="37ED5117" w14:textId="5C2021A4" w:rsidR="00E67AA1" w:rsidRPr="00A50341" w:rsidRDefault="00A9037F">
            <w:pPr>
              <w:jc w:val="center"/>
              <w:rPr>
                <w:b/>
                <w:szCs w:val="28"/>
                <w:lang w:val="en-US"/>
              </w:rPr>
            </w:pPr>
            <w:r w:rsidRPr="00A50341">
              <w:rPr>
                <w:b/>
                <w:lang w:val="en-US"/>
              </w:rPr>
              <w:br/>
            </w:r>
          </w:p>
          <w:p w14:paraId="264CA15F" w14:textId="77777777" w:rsidR="00E67AA1" w:rsidRPr="00A50341" w:rsidRDefault="00E67AA1">
            <w:pPr>
              <w:jc w:val="center"/>
              <w:rPr>
                <w:b/>
                <w:szCs w:val="28"/>
                <w:lang w:val="en-US"/>
              </w:rPr>
            </w:pPr>
          </w:p>
          <w:p w14:paraId="64D76DF6" w14:textId="77777777" w:rsidR="00E67AA1" w:rsidRPr="00A50341" w:rsidRDefault="00E67AA1">
            <w:pPr>
              <w:jc w:val="center"/>
              <w:rPr>
                <w:b/>
                <w:sz w:val="38"/>
                <w:szCs w:val="28"/>
                <w:lang w:val="en-US"/>
              </w:rPr>
            </w:pPr>
          </w:p>
          <w:p w14:paraId="37A255E7" w14:textId="77777777" w:rsidR="00E67AA1" w:rsidRPr="00A50341" w:rsidRDefault="00E67AA1">
            <w:pPr>
              <w:jc w:val="center"/>
              <w:rPr>
                <w:b/>
                <w:szCs w:val="28"/>
                <w:lang w:val="en-US"/>
              </w:rPr>
            </w:pPr>
          </w:p>
          <w:p w14:paraId="69C64918" w14:textId="77777777" w:rsidR="00E67AA1" w:rsidRPr="00A50341" w:rsidRDefault="00E67AA1">
            <w:pPr>
              <w:jc w:val="center"/>
              <w:rPr>
                <w:b/>
                <w:sz w:val="34"/>
                <w:szCs w:val="40"/>
                <w:lang w:val="en-US"/>
              </w:rPr>
            </w:pPr>
          </w:p>
          <w:p w14:paraId="76EF172D" w14:textId="6782ECCB" w:rsidR="00E67AA1" w:rsidRPr="00A50341" w:rsidRDefault="00A50341" w:rsidP="00A22731">
            <w:pPr>
              <w:jc w:val="center"/>
              <w:rPr>
                <w:lang w:val="en-US"/>
              </w:rPr>
            </w:pPr>
            <w:r w:rsidRPr="00A50341">
              <w:rPr>
                <w:b/>
                <w:lang w:val="en-US"/>
              </w:rPr>
              <w:t>Nguyễn Vũ Hải</w:t>
            </w:r>
          </w:p>
        </w:tc>
      </w:tr>
    </w:tbl>
    <w:p w14:paraId="6AFD0D02" w14:textId="77777777" w:rsidR="00E67AA1" w:rsidRPr="00A50341" w:rsidRDefault="00E67AA1">
      <w:pPr>
        <w:rPr>
          <w:sz w:val="2"/>
          <w:szCs w:val="2"/>
          <w:lang w:val="en-US"/>
        </w:rPr>
      </w:pPr>
    </w:p>
    <w:p w14:paraId="08E8FEF7" w14:textId="77777777" w:rsidR="00E67AA1" w:rsidRPr="00A50341" w:rsidRDefault="00E67AA1">
      <w:pPr>
        <w:rPr>
          <w:sz w:val="2"/>
          <w:szCs w:val="2"/>
        </w:rPr>
      </w:pPr>
    </w:p>
    <w:sectPr w:rsidR="00E67AA1" w:rsidRPr="00A50341" w:rsidSect="00A50341">
      <w:headerReference w:type="default" r:id="rId8"/>
      <w:pgSz w:w="11907" w:h="16840" w:code="9"/>
      <w:pgMar w:top="1077" w:right="1077" w:bottom="1021" w:left="1644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DB95BA" w14:textId="77777777" w:rsidR="00BD0765" w:rsidRDefault="00BD0765">
      <w:r>
        <w:separator/>
      </w:r>
    </w:p>
  </w:endnote>
  <w:endnote w:type="continuationSeparator" w:id="0">
    <w:p w14:paraId="7E28A6ED" w14:textId="77777777" w:rsidR="00BD0765" w:rsidRDefault="00BD07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60C516" w14:textId="77777777" w:rsidR="00BD0765" w:rsidRDefault="00BD0765">
      <w:r>
        <w:separator/>
      </w:r>
    </w:p>
  </w:footnote>
  <w:footnote w:type="continuationSeparator" w:id="0">
    <w:p w14:paraId="5B836939" w14:textId="77777777" w:rsidR="00BD0765" w:rsidRDefault="00BD0765">
      <w:r>
        <w:continuationSeparator/>
      </w:r>
    </w:p>
  </w:footnote>
  <w:footnote w:id="1">
    <w:p w14:paraId="0DD3D752" w14:textId="69612587" w:rsidR="006A1A14" w:rsidRPr="00CF0067" w:rsidRDefault="006A1A14">
      <w:pPr>
        <w:pStyle w:val="FootnoteText"/>
        <w:rPr>
          <w:lang w:val="en-US"/>
        </w:rPr>
      </w:pPr>
      <w:r w:rsidRPr="00CF0067">
        <w:rPr>
          <w:rStyle w:val="FootnoteReference"/>
        </w:rPr>
        <w:footnoteRef/>
      </w:r>
      <w:r w:rsidRPr="00CF0067">
        <w:t xml:space="preserve"> </w:t>
      </w:r>
      <w:r w:rsidR="00CF0067" w:rsidRPr="00CF0067">
        <w:rPr>
          <w:sz w:val="22"/>
          <w:szCs w:val="22"/>
          <w:lang w:val="en-US"/>
        </w:rPr>
        <w:t>l</w:t>
      </w:r>
      <w:r w:rsidRPr="00CF0067">
        <w:rPr>
          <w:sz w:val="22"/>
          <w:szCs w:val="22"/>
          <w:lang w:val="en-US"/>
        </w:rPr>
        <w:t>iên hệ</w:t>
      </w:r>
      <w:r w:rsidR="00CF0067" w:rsidRPr="00CF0067">
        <w:rPr>
          <w:sz w:val="22"/>
          <w:szCs w:val="22"/>
          <w:lang w:val="en-US"/>
        </w:rPr>
        <w:t xml:space="preserve"> đ</w:t>
      </w:r>
      <w:r w:rsidRPr="00CF0067">
        <w:rPr>
          <w:sz w:val="22"/>
          <w:szCs w:val="22"/>
          <w:lang w:val="en-US"/>
        </w:rPr>
        <w:t xml:space="preserve">/c Nguyễn Văn Tuấn, Chủ tịch UBND xã Cổ Đạm, điện thoại: </w:t>
      </w:r>
      <w:r w:rsidRPr="00CF0067">
        <w:rPr>
          <w:rFonts w:eastAsia="DengXian"/>
          <w:kern w:val="2"/>
          <w:sz w:val="22"/>
          <w:szCs w:val="22"/>
          <w:lang w:val="en-US" w:eastAsia="zh-CN"/>
          <w14:ligatures w14:val="standardContextual"/>
        </w:rPr>
        <w:t>0918.636.655</w:t>
      </w:r>
      <w:r w:rsidR="00A50341" w:rsidRPr="00CF0067">
        <w:rPr>
          <w:rFonts w:eastAsia="DengXian"/>
          <w:kern w:val="2"/>
          <w:sz w:val="22"/>
          <w:szCs w:val="22"/>
          <w:lang w:val="en-US" w:eastAsia="zh-CN"/>
          <w14:ligatures w14:val="standardContextua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73C886" w14:textId="77777777" w:rsidR="00E67AA1" w:rsidRDefault="00A9037F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D3B74">
      <w:rPr>
        <w:noProof/>
      </w:rPr>
      <w:t>2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96DE8"/>
    <w:multiLevelType w:val="hybridMultilevel"/>
    <w:tmpl w:val="C3C61FC0"/>
    <w:lvl w:ilvl="0" w:tplc="53A2CCC8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2A0019" w:tentative="1">
      <w:start w:val="1"/>
      <w:numFmt w:val="lowerLetter"/>
      <w:lvlText w:val="%2."/>
      <w:lvlJc w:val="left"/>
      <w:pPr>
        <w:ind w:left="1789" w:hanging="360"/>
      </w:pPr>
    </w:lvl>
    <w:lvl w:ilvl="2" w:tplc="042A001B" w:tentative="1">
      <w:start w:val="1"/>
      <w:numFmt w:val="lowerRoman"/>
      <w:lvlText w:val="%3."/>
      <w:lvlJc w:val="right"/>
      <w:pPr>
        <w:ind w:left="2509" w:hanging="180"/>
      </w:pPr>
    </w:lvl>
    <w:lvl w:ilvl="3" w:tplc="042A000F" w:tentative="1">
      <w:start w:val="1"/>
      <w:numFmt w:val="decimal"/>
      <w:lvlText w:val="%4."/>
      <w:lvlJc w:val="left"/>
      <w:pPr>
        <w:ind w:left="3229" w:hanging="360"/>
      </w:pPr>
    </w:lvl>
    <w:lvl w:ilvl="4" w:tplc="042A0019" w:tentative="1">
      <w:start w:val="1"/>
      <w:numFmt w:val="lowerLetter"/>
      <w:lvlText w:val="%5."/>
      <w:lvlJc w:val="left"/>
      <w:pPr>
        <w:ind w:left="3949" w:hanging="360"/>
      </w:pPr>
    </w:lvl>
    <w:lvl w:ilvl="5" w:tplc="042A001B" w:tentative="1">
      <w:start w:val="1"/>
      <w:numFmt w:val="lowerRoman"/>
      <w:lvlText w:val="%6."/>
      <w:lvlJc w:val="right"/>
      <w:pPr>
        <w:ind w:left="4669" w:hanging="180"/>
      </w:pPr>
    </w:lvl>
    <w:lvl w:ilvl="6" w:tplc="042A000F" w:tentative="1">
      <w:start w:val="1"/>
      <w:numFmt w:val="decimal"/>
      <w:lvlText w:val="%7."/>
      <w:lvlJc w:val="left"/>
      <w:pPr>
        <w:ind w:left="5389" w:hanging="360"/>
      </w:pPr>
    </w:lvl>
    <w:lvl w:ilvl="7" w:tplc="042A0019" w:tentative="1">
      <w:start w:val="1"/>
      <w:numFmt w:val="lowerLetter"/>
      <w:lvlText w:val="%8."/>
      <w:lvlJc w:val="left"/>
      <w:pPr>
        <w:ind w:left="6109" w:hanging="360"/>
      </w:pPr>
    </w:lvl>
    <w:lvl w:ilvl="8" w:tplc="042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97B6787"/>
    <w:multiLevelType w:val="hybridMultilevel"/>
    <w:tmpl w:val="D18C78E4"/>
    <w:lvl w:ilvl="0" w:tplc="042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A75250D"/>
    <w:multiLevelType w:val="hybridMultilevel"/>
    <w:tmpl w:val="09EC169A"/>
    <w:lvl w:ilvl="0" w:tplc="0A20B1EA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b/>
      </w:rPr>
    </w:lvl>
    <w:lvl w:ilvl="1" w:tplc="042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27702B22"/>
    <w:multiLevelType w:val="hybridMultilevel"/>
    <w:tmpl w:val="C696059E"/>
    <w:lvl w:ilvl="0" w:tplc="0A20B1EA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b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B00A08"/>
    <w:multiLevelType w:val="hybridMultilevel"/>
    <w:tmpl w:val="64C44916"/>
    <w:lvl w:ilvl="0" w:tplc="04F6A71C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5D390ECB"/>
    <w:multiLevelType w:val="hybridMultilevel"/>
    <w:tmpl w:val="E130ACB8"/>
    <w:lvl w:ilvl="0" w:tplc="6F26A03E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69CB541C"/>
    <w:multiLevelType w:val="multilevel"/>
    <w:tmpl w:val="DEEA4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BDB592B"/>
    <w:multiLevelType w:val="hybridMultilevel"/>
    <w:tmpl w:val="95F4182C"/>
    <w:lvl w:ilvl="0" w:tplc="9EDCD220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4279819">
    <w:abstractNumId w:val="4"/>
  </w:num>
  <w:num w:numId="2" w16cid:durableId="1298412077">
    <w:abstractNumId w:val="7"/>
  </w:num>
  <w:num w:numId="3" w16cid:durableId="182208268">
    <w:abstractNumId w:val="5"/>
  </w:num>
  <w:num w:numId="4" w16cid:durableId="308632487">
    <w:abstractNumId w:val="0"/>
  </w:num>
  <w:num w:numId="5" w16cid:durableId="2097481610">
    <w:abstractNumId w:val="6"/>
  </w:num>
  <w:num w:numId="6" w16cid:durableId="171336158">
    <w:abstractNumId w:val="1"/>
  </w:num>
  <w:num w:numId="7" w16cid:durableId="1499810320">
    <w:abstractNumId w:val="2"/>
  </w:num>
  <w:num w:numId="8" w16cid:durableId="199132948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revisionView w:markup="0" w:insDel="0" w:formatting="0" w:inkAnnotations="0"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67AA1"/>
    <w:rsid w:val="0002473B"/>
    <w:rsid w:val="000B27BF"/>
    <w:rsid w:val="00104A61"/>
    <w:rsid w:val="00107E65"/>
    <w:rsid w:val="0013539D"/>
    <w:rsid w:val="001609D0"/>
    <w:rsid w:val="001871C2"/>
    <w:rsid w:val="00325D86"/>
    <w:rsid w:val="003B25DB"/>
    <w:rsid w:val="003C3175"/>
    <w:rsid w:val="003C5426"/>
    <w:rsid w:val="0042297D"/>
    <w:rsid w:val="0046335C"/>
    <w:rsid w:val="00463D95"/>
    <w:rsid w:val="004A0C87"/>
    <w:rsid w:val="004C3BCC"/>
    <w:rsid w:val="004E6667"/>
    <w:rsid w:val="00511D67"/>
    <w:rsid w:val="00525AFB"/>
    <w:rsid w:val="00554FD0"/>
    <w:rsid w:val="005A0CC8"/>
    <w:rsid w:val="005D5554"/>
    <w:rsid w:val="006535DD"/>
    <w:rsid w:val="00672A97"/>
    <w:rsid w:val="00696D16"/>
    <w:rsid w:val="006A1A14"/>
    <w:rsid w:val="006D2DA3"/>
    <w:rsid w:val="006E1F45"/>
    <w:rsid w:val="006E45FD"/>
    <w:rsid w:val="007444CB"/>
    <w:rsid w:val="0074533A"/>
    <w:rsid w:val="007A20EF"/>
    <w:rsid w:val="007B257B"/>
    <w:rsid w:val="00816A09"/>
    <w:rsid w:val="00835C24"/>
    <w:rsid w:val="0085684F"/>
    <w:rsid w:val="00870B9A"/>
    <w:rsid w:val="00872E85"/>
    <w:rsid w:val="00891A24"/>
    <w:rsid w:val="008D1947"/>
    <w:rsid w:val="00916A9D"/>
    <w:rsid w:val="00951D3B"/>
    <w:rsid w:val="009C0295"/>
    <w:rsid w:val="009C56D8"/>
    <w:rsid w:val="009D14EE"/>
    <w:rsid w:val="00A22731"/>
    <w:rsid w:val="00A50341"/>
    <w:rsid w:val="00A647B2"/>
    <w:rsid w:val="00A9037F"/>
    <w:rsid w:val="00AC79F0"/>
    <w:rsid w:val="00AE1B3B"/>
    <w:rsid w:val="00B32FD9"/>
    <w:rsid w:val="00B63BD2"/>
    <w:rsid w:val="00B71275"/>
    <w:rsid w:val="00BB4E33"/>
    <w:rsid w:val="00BD0765"/>
    <w:rsid w:val="00BF7BE6"/>
    <w:rsid w:val="00C55989"/>
    <w:rsid w:val="00C75208"/>
    <w:rsid w:val="00CF0067"/>
    <w:rsid w:val="00D30228"/>
    <w:rsid w:val="00D302F2"/>
    <w:rsid w:val="00D72BCC"/>
    <w:rsid w:val="00DC3B49"/>
    <w:rsid w:val="00DD37B4"/>
    <w:rsid w:val="00E17405"/>
    <w:rsid w:val="00E23296"/>
    <w:rsid w:val="00E25058"/>
    <w:rsid w:val="00E53A0C"/>
    <w:rsid w:val="00E67AA1"/>
    <w:rsid w:val="00E728E8"/>
    <w:rsid w:val="00E90AF9"/>
    <w:rsid w:val="00EC4097"/>
    <w:rsid w:val="00F14609"/>
    <w:rsid w:val="00F56AA4"/>
    <w:rsid w:val="00F9476C"/>
    <w:rsid w:val="00FA19BF"/>
    <w:rsid w:val="00FD3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9ADA7F"/>
  <w15:docId w15:val="{127C6C6E-11F0-4717-ACC5-04DB258DE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rFonts w:eastAsia="Times New Roman"/>
      <w:sz w:val="28"/>
      <w:szCs w:val="24"/>
      <w:lang w:val="vi-VN" w:eastAsia="vi-VN"/>
    </w:rPr>
  </w:style>
  <w:style w:type="paragraph" w:styleId="Heading1">
    <w:name w:val="heading 1"/>
    <w:basedOn w:val="Noidung"/>
    <w:next w:val="Normal"/>
    <w:link w:val="Heading1Char"/>
    <w:uiPriority w:val="9"/>
    <w:qFormat/>
    <w:pPr>
      <w:spacing w:before="720" w:after="360"/>
      <w:ind w:firstLine="0"/>
      <w:jc w:val="center"/>
      <w:outlineLvl w:val="0"/>
    </w:pPr>
    <w:rPr>
      <w:b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odyText3">
    <w:name w:val="Body Text 3"/>
    <w:basedOn w:val="Normal"/>
    <w:link w:val="BodyText3Char"/>
    <w:semiHidden/>
    <w:pPr>
      <w:jc w:val="center"/>
    </w:pPr>
    <w:rPr>
      <w:b/>
      <w:i/>
      <w:sz w:val="24"/>
      <w:szCs w:val="20"/>
      <w:lang w:val="en-US" w:eastAsia="en-US"/>
    </w:rPr>
  </w:style>
  <w:style w:type="character" w:customStyle="1" w:styleId="BodyText3Char">
    <w:name w:val="Body Text 3 Char"/>
    <w:link w:val="BodyText3"/>
    <w:semiHidden/>
    <w:rPr>
      <w:rFonts w:eastAsia="Times New Roman"/>
      <w:b/>
      <w:i/>
      <w:sz w:val="24"/>
      <w:lang w:val="en-US" w:eastAsia="en-US"/>
    </w:rPr>
  </w:style>
  <w:style w:type="paragraph" w:customStyle="1" w:styleId="Noidung">
    <w:name w:val="Noi dung"/>
    <w:basedOn w:val="Normal"/>
    <w:qFormat/>
    <w:pPr>
      <w:spacing w:before="60"/>
      <w:ind w:firstLine="567"/>
    </w:pPr>
    <w:rPr>
      <w:lang w:val="en-US"/>
    </w:rPr>
  </w:style>
  <w:style w:type="character" w:customStyle="1" w:styleId="Heading1Char">
    <w:name w:val="Heading 1 Char"/>
    <w:link w:val="Heading1"/>
    <w:uiPriority w:val="9"/>
    <w:rPr>
      <w:rFonts w:eastAsia="Times New Roman"/>
      <w:b/>
      <w:sz w:val="28"/>
      <w:szCs w:val="24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Pr>
      <w:rFonts w:eastAsia="Times New Roman"/>
      <w:sz w:val="28"/>
      <w:szCs w:val="24"/>
      <w:lang w:val="vi-VN" w:eastAsia="vi-VN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Pr>
      <w:rFonts w:eastAsia="Times New Roman"/>
      <w:sz w:val="28"/>
      <w:szCs w:val="24"/>
      <w:lang w:val="vi-VN" w:eastAsia="vi-VN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eastAsia="Times New Roman" w:hAnsi="Segoe UI" w:cs="Segoe UI"/>
      <w:sz w:val="18"/>
      <w:szCs w:val="18"/>
      <w:lang w:val="vi-VN" w:eastAsia="vi-VN"/>
    </w:rPr>
  </w:style>
  <w:style w:type="character" w:customStyle="1" w:styleId="fontstyle01">
    <w:name w:val="fontstyle01"/>
    <w:basedOn w:val="DefaultParagraphFont"/>
    <w:rPr>
      <w:rFonts w:ascii="Times New Roman" w:hAnsi="Times New Roman" w:cs="Times New Roman" w:hint="default"/>
      <w:b w:val="0"/>
      <w:bCs w:val="0"/>
      <w:i/>
      <w:iCs/>
      <w:color w:val="000000"/>
      <w:sz w:val="28"/>
      <w:szCs w:val="28"/>
    </w:rPr>
  </w:style>
  <w:style w:type="paragraph" w:styleId="Revision">
    <w:name w:val="Revision"/>
    <w:hidden/>
    <w:uiPriority w:val="99"/>
    <w:semiHidden/>
    <w:rPr>
      <w:rFonts w:eastAsia="Times New Roman"/>
      <w:sz w:val="28"/>
      <w:szCs w:val="24"/>
      <w:lang w:val="vi-VN" w:eastAsia="vi-VN"/>
    </w:rPr>
  </w:style>
  <w:style w:type="character" w:styleId="Hyperlink">
    <w:name w:val="Hyperlink"/>
    <w:basedOn w:val="DefaultParagraphFont"/>
    <w:uiPriority w:val="99"/>
    <w:semiHidden/>
    <w:unhideWhenUsed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  <w:jc w:val="left"/>
    </w:pPr>
    <w:rPr>
      <w:sz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A1A14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A1A14"/>
    <w:rPr>
      <w:rFonts w:eastAsia="Times New Roman"/>
      <w:lang w:val="vi-VN" w:eastAsia="vi-VN"/>
    </w:rPr>
  </w:style>
  <w:style w:type="character" w:styleId="FootnoteReference">
    <w:name w:val="footnote reference"/>
    <w:basedOn w:val="DefaultParagraphFont"/>
    <w:uiPriority w:val="99"/>
    <w:semiHidden/>
    <w:unhideWhenUsed/>
    <w:rsid w:val="006A1A1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933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9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Google%20Drive\M&#7851;u%20V&#259;n%20b&#7843;n\Mau%20Giay%20moi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B9B060-CB68-4503-8654-516B11EAE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Mau Giay moi</Template>
  <TotalTime>5</TotalTime>
  <Pages>1</Pages>
  <Words>205</Words>
  <Characters>1169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Tiêu đề</vt:lpstr>
      </vt:variant>
      <vt:variant>
        <vt:i4>1</vt:i4>
      </vt:variant>
    </vt:vector>
  </HeadingPairs>
  <TitlesOfParts>
    <vt:vector size="2" baseType="lpstr">
      <vt:lpstr>Văn phòng Ủy ban nhân dân tỉnh</vt:lpstr>
      <vt:lpstr/>
    </vt:vector>
  </TitlesOfParts>
  <Company/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Văn phòng Ủy ban nhân dân tỉnh</dc:title>
  <dc:creator>tusuphu</dc:creator>
  <cp:lastModifiedBy>soh260200213@outlook.com</cp:lastModifiedBy>
  <cp:revision>5</cp:revision>
  <cp:lastPrinted>2026-10-21T07:17:00Z</cp:lastPrinted>
  <dcterms:created xsi:type="dcterms:W3CDTF">2026-10-29T01:54:00Z</dcterms:created>
  <dcterms:modified xsi:type="dcterms:W3CDTF">2026-10-29T02:05:00Z</dcterms:modified>
</cp:coreProperties>
</file>